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7B6" w:rsidRPr="00A542FA" w:rsidRDefault="002C77B6" w:rsidP="00B1397A">
      <w:pPr>
        <w:rPr>
          <w:rFonts w:ascii="Arial" w:hAnsi="Arial" w:cs="Arial"/>
          <w:sz w:val="20"/>
          <w:szCs w:val="20"/>
        </w:rPr>
      </w:pPr>
      <w:r w:rsidRPr="00A57729">
        <w:rPr>
          <w:rFonts w:ascii="Arial" w:hAnsi="Arial" w:cs="Arial"/>
          <w:noProof/>
          <w:sz w:val="20"/>
          <w:szCs w:val="20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03.5pt">
            <v:imagedata r:id="rId5" o:title=""/>
          </v:shape>
        </w:pict>
      </w:r>
    </w:p>
    <w:p w:rsidR="002C77B6" w:rsidRPr="00A542FA" w:rsidRDefault="002C77B6" w:rsidP="000A27E8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UCHWAŁA NR 2</w:t>
      </w:r>
    </w:p>
    <w:p w:rsidR="002C77B6" w:rsidRPr="00A542FA" w:rsidRDefault="002C77B6" w:rsidP="000A27E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542FA">
        <w:rPr>
          <w:rFonts w:ascii="Arial" w:hAnsi="Arial" w:cs="Arial"/>
          <w:b/>
          <w:bCs/>
          <w:sz w:val="20"/>
          <w:szCs w:val="20"/>
        </w:rPr>
        <w:t xml:space="preserve">ZARZĄDU </w:t>
      </w:r>
      <w:r>
        <w:rPr>
          <w:rFonts w:ascii="Arial" w:hAnsi="Arial" w:cs="Arial"/>
          <w:b/>
          <w:bCs/>
          <w:sz w:val="20"/>
          <w:szCs w:val="20"/>
        </w:rPr>
        <w:t>Jacht Klubu „Opty” Ustka</w:t>
      </w:r>
    </w:p>
    <w:p w:rsidR="002C77B6" w:rsidRDefault="002C77B6" w:rsidP="00B67E24">
      <w:pPr>
        <w:jc w:val="center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 xml:space="preserve">z dnia </w:t>
      </w:r>
      <w:r>
        <w:rPr>
          <w:rFonts w:ascii="Arial" w:hAnsi="Arial" w:cs="Arial"/>
          <w:sz w:val="20"/>
          <w:szCs w:val="20"/>
        </w:rPr>
        <w:t>……………</w:t>
      </w:r>
      <w:r w:rsidRPr="00A542FA">
        <w:rPr>
          <w:rFonts w:ascii="Arial" w:hAnsi="Arial" w:cs="Arial"/>
          <w:sz w:val="20"/>
          <w:szCs w:val="20"/>
        </w:rPr>
        <w:t xml:space="preserve"> </w:t>
      </w:r>
    </w:p>
    <w:p w:rsidR="002C77B6" w:rsidRPr="00A542FA" w:rsidRDefault="002C77B6" w:rsidP="00B67E24">
      <w:pPr>
        <w:jc w:val="center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 xml:space="preserve">dotyczy: </w:t>
      </w:r>
      <w:r>
        <w:rPr>
          <w:rFonts w:ascii="Arial" w:hAnsi="Arial" w:cs="Arial"/>
          <w:sz w:val="20"/>
          <w:szCs w:val="20"/>
        </w:rPr>
        <w:t>przyjęcia nowych członków</w:t>
      </w:r>
    </w:p>
    <w:p w:rsidR="002C77B6" w:rsidRDefault="002C77B6" w:rsidP="00B67E24">
      <w:pPr>
        <w:jc w:val="center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 xml:space="preserve">Zarząd </w:t>
      </w:r>
      <w:r>
        <w:rPr>
          <w:rFonts w:ascii="Arial" w:hAnsi="Arial" w:cs="Arial"/>
          <w:sz w:val="20"/>
          <w:szCs w:val="20"/>
        </w:rPr>
        <w:t>JK</w:t>
      </w:r>
      <w:r w:rsidRPr="00A542FA">
        <w:rPr>
          <w:rFonts w:ascii="Arial" w:hAnsi="Arial" w:cs="Arial"/>
          <w:sz w:val="20"/>
          <w:szCs w:val="20"/>
        </w:rPr>
        <w:t xml:space="preserve"> „Opty”</w:t>
      </w:r>
      <w:r>
        <w:rPr>
          <w:rFonts w:ascii="Arial" w:hAnsi="Arial" w:cs="Arial"/>
          <w:sz w:val="20"/>
          <w:szCs w:val="20"/>
        </w:rPr>
        <w:t xml:space="preserve"> Ustka</w:t>
      </w:r>
      <w:r w:rsidRPr="00A542FA">
        <w:rPr>
          <w:rFonts w:ascii="Arial" w:hAnsi="Arial" w:cs="Arial"/>
          <w:sz w:val="20"/>
          <w:szCs w:val="20"/>
        </w:rPr>
        <w:t xml:space="preserve"> uchwala co następuje:</w:t>
      </w:r>
    </w:p>
    <w:p w:rsidR="002C77B6" w:rsidRPr="00A542FA" w:rsidRDefault="002C77B6" w:rsidP="00B67E24">
      <w:pPr>
        <w:jc w:val="center"/>
        <w:rPr>
          <w:rFonts w:ascii="Arial" w:hAnsi="Arial" w:cs="Arial"/>
          <w:sz w:val="20"/>
          <w:szCs w:val="20"/>
        </w:rPr>
      </w:pPr>
    </w:p>
    <w:p w:rsidR="002C77B6" w:rsidRDefault="002C77B6" w:rsidP="00B67E24">
      <w:pPr>
        <w:jc w:val="center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>§1</w:t>
      </w:r>
    </w:p>
    <w:p w:rsidR="002C77B6" w:rsidRDefault="002C77B6" w:rsidP="00B67E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Zarząd Klubu, w związku ze złożonymi deklaracjami, zdecydował o przyjęciu do Klubu następujących osób: </w:t>
      </w:r>
    </w:p>
    <w:p w:rsidR="002C77B6" w:rsidRDefault="002C77B6" w:rsidP="00B67E2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Weronika Zając</w:t>
      </w:r>
    </w:p>
    <w:p w:rsidR="002C77B6" w:rsidRDefault="002C77B6" w:rsidP="00B67E2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Michał Brzóska</w:t>
      </w:r>
    </w:p>
    <w:p w:rsidR="002C77B6" w:rsidRDefault="002C77B6" w:rsidP="00B67E2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Michał Kałwa</w:t>
      </w:r>
    </w:p>
    <w:p w:rsidR="002C77B6" w:rsidRDefault="002C77B6" w:rsidP="00B67E2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Artur Kaszuba</w:t>
      </w:r>
    </w:p>
    <w:p w:rsidR="002C77B6" w:rsidRDefault="002C77B6" w:rsidP="00B67E2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Sebastian Karski</w:t>
      </w:r>
    </w:p>
    <w:p w:rsidR="002C77B6" w:rsidRDefault="002C77B6" w:rsidP="00B67E2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Natalia Pela</w:t>
      </w:r>
    </w:p>
    <w:p w:rsidR="002C77B6" w:rsidRDefault="002C77B6" w:rsidP="00B67E2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Aleksander Longa</w:t>
      </w:r>
    </w:p>
    <w:p w:rsidR="002C77B6" w:rsidRDefault="002C77B6" w:rsidP="00B67E24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§2</w:t>
      </w:r>
    </w:p>
    <w:p w:rsidR="002C77B6" w:rsidRDefault="002C77B6" w:rsidP="00B67E24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>Uchwała wchodzi w życie z dniem podjęcia.</w:t>
      </w:r>
    </w:p>
    <w:p w:rsidR="002C77B6" w:rsidRPr="00A542FA" w:rsidRDefault="002C77B6" w:rsidP="001B05E1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</w:p>
    <w:p w:rsidR="002C77B6" w:rsidRPr="00A542FA" w:rsidRDefault="002C77B6" w:rsidP="00B1397A">
      <w:pPr>
        <w:jc w:val="both"/>
        <w:rPr>
          <w:rFonts w:ascii="Arial" w:hAnsi="Arial" w:cs="Arial"/>
          <w:sz w:val="20"/>
          <w:szCs w:val="20"/>
        </w:rPr>
      </w:pPr>
    </w:p>
    <w:sectPr w:rsidR="002C77B6" w:rsidRPr="00A542FA" w:rsidSect="00361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A7727"/>
    <w:multiLevelType w:val="hybridMultilevel"/>
    <w:tmpl w:val="6EE012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4F06027"/>
    <w:multiLevelType w:val="hybridMultilevel"/>
    <w:tmpl w:val="C4822F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18B0B21"/>
    <w:multiLevelType w:val="hybridMultilevel"/>
    <w:tmpl w:val="5CBE59E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27E8"/>
    <w:rsid w:val="00011C1C"/>
    <w:rsid w:val="0003456B"/>
    <w:rsid w:val="00085CAC"/>
    <w:rsid w:val="000A27E8"/>
    <w:rsid w:val="001330F5"/>
    <w:rsid w:val="0018004F"/>
    <w:rsid w:val="001B05E1"/>
    <w:rsid w:val="001C6AD9"/>
    <w:rsid w:val="001F0EB0"/>
    <w:rsid w:val="001F2026"/>
    <w:rsid w:val="002000BB"/>
    <w:rsid w:val="00223A93"/>
    <w:rsid w:val="00246B20"/>
    <w:rsid w:val="002704F6"/>
    <w:rsid w:val="00282B17"/>
    <w:rsid w:val="002902BF"/>
    <w:rsid w:val="002C77B6"/>
    <w:rsid w:val="002D2868"/>
    <w:rsid w:val="00330BD4"/>
    <w:rsid w:val="0036129E"/>
    <w:rsid w:val="00377869"/>
    <w:rsid w:val="00385303"/>
    <w:rsid w:val="003A65D8"/>
    <w:rsid w:val="00401FE2"/>
    <w:rsid w:val="004151F8"/>
    <w:rsid w:val="004469AF"/>
    <w:rsid w:val="00472916"/>
    <w:rsid w:val="004A4753"/>
    <w:rsid w:val="004D350B"/>
    <w:rsid w:val="00521FCB"/>
    <w:rsid w:val="005729AE"/>
    <w:rsid w:val="00586012"/>
    <w:rsid w:val="005C0911"/>
    <w:rsid w:val="005F6E5B"/>
    <w:rsid w:val="00615C19"/>
    <w:rsid w:val="00623F21"/>
    <w:rsid w:val="0065086D"/>
    <w:rsid w:val="006D2D31"/>
    <w:rsid w:val="006D73E7"/>
    <w:rsid w:val="007A2594"/>
    <w:rsid w:val="007A7E2A"/>
    <w:rsid w:val="007D424A"/>
    <w:rsid w:val="008119C8"/>
    <w:rsid w:val="008C61C3"/>
    <w:rsid w:val="008C7E61"/>
    <w:rsid w:val="0091254A"/>
    <w:rsid w:val="00954A1A"/>
    <w:rsid w:val="00A2293A"/>
    <w:rsid w:val="00A2327F"/>
    <w:rsid w:val="00A542FA"/>
    <w:rsid w:val="00A57729"/>
    <w:rsid w:val="00AE08D5"/>
    <w:rsid w:val="00B12974"/>
    <w:rsid w:val="00B1397A"/>
    <w:rsid w:val="00B67E24"/>
    <w:rsid w:val="00B96713"/>
    <w:rsid w:val="00BB6CA1"/>
    <w:rsid w:val="00BF11D8"/>
    <w:rsid w:val="00C0252A"/>
    <w:rsid w:val="00C62E77"/>
    <w:rsid w:val="00C842BD"/>
    <w:rsid w:val="00D0329B"/>
    <w:rsid w:val="00D3399B"/>
    <w:rsid w:val="00DB01F1"/>
    <w:rsid w:val="00DB2751"/>
    <w:rsid w:val="00DC19BC"/>
    <w:rsid w:val="00E17997"/>
    <w:rsid w:val="00E465D1"/>
    <w:rsid w:val="00E524E4"/>
    <w:rsid w:val="00E6664A"/>
    <w:rsid w:val="00EC737A"/>
    <w:rsid w:val="00F25028"/>
    <w:rsid w:val="00F50F88"/>
    <w:rsid w:val="00F60F82"/>
    <w:rsid w:val="00FC7AA9"/>
    <w:rsid w:val="00FD1092"/>
    <w:rsid w:val="00FD6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29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A27E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B13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3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</Pages>
  <Words>57</Words>
  <Characters>344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PROMO-EM</cp:lastModifiedBy>
  <cp:revision>6</cp:revision>
  <cp:lastPrinted>2014-03-14T10:09:00Z</cp:lastPrinted>
  <dcterms:created xsi:type="dcterms:W3CDTF">2014-03-12T10:30:00Z</dcterms:created>
  <dcterms:modified xsi:type="dcterms:W3CDTF">2014-03-14T10:09:00Z</dcterms:modified>
</cp:coreProperties>
</file>