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A36" w:rsidRPr="00A542FA" w:rsidRDefault="007F0A36" w:rsidP="00B1397A">
      <w:pPr>
        <w:rPr>
          <w:rFonts w:ascii="Arial" w:hAnsi="Arial" w:cs="Arial"/>
          <w:sz w:val="20"/>
          <w:szCs w:val="20"/>
        </w:rPr>
      </w:pPr>
      <w:r w:rsidRPr="009D1670">
        <w:rPr>
          <w:rFonts w:ascii="Arial" w:hAnsi="Arial" w:cs="Arial"/>
          <w:noProof/>
          <w:sz w:val="20"/>
          <w:szCs w:val="20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103.5pt">
            <v:imagedata r:id="rId5" o:title=""/>
          </v:shape>
        </w:pict>
      </w:r>
    </w:p>
    <w:p w:rsidR="007F0A36" w:rsidRPr="00A542FA" w:rsidRDefault="007F0A36" w:rsidP="000A27E8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UCHWAŁA NR 3</w:t>
      </w:r>
    </w:p>
    <w:p w:rsidR="007F0A36" w:rsidRPr="00A542FA" w:rsidRDefault="007F0A36" w:rsidP="000A27E8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A542FA">
        <w:rPr>
          <w:rFonts w:ascii="Arial" w:hAnsi="Arial" w:cs="Arial"/>
          <w:b/>
          <w:bCs/>
          <w:sz w:val="20"/>
          <w:szCs w:val="20"/>
        </w:rPr>
        <w:t xml:space="preserve">ZARZĄDU </w:t>
      </w:r>
      <w:r>
        <w:rPr>
          <w:rFonts w:ascii="Arial" w:hAnsi="Arial" w:cs="Arial"/>
          <w:b/>
          <w:bCs/>
          <w:sz w:val="20"/>
          <w:szCs w:val="20"/>
        </w:rPr>
        <w:t>Jacht Klubu „Opty” Ustka</w:t>
      </w:r>
    </w:p>
    <w:p w:rsidR="007F0A36" w:rsidRPr="00A542FA" w:rsidRDefault="007F0A36" w:rsidP="000A27E8">
      <w:pPr>
        <w:jc w:val="center"/>
        <w:rPr>
          <w:rFonts w:ascii="Arial" w:hAnsi="Arial" w:cs="Arial"/>
          <w:sz w:val="20"/>
          <w:szCs w:val="20"/>
        </w:rPr>
      </w:pPr>
      <w:r w:rsidRPr="00A542FA">
        <w:rPr>
          <w:rFonts w:ascii="Arial" w:hAnsi="Arial" w:cs="Arial"/>
          <w:sz w:val="20"/>
          <w:szCs w:val="20"/>
        </w:rPr>
        <w:t xml:space="preserve">z dnia </w:t>
      </w:r>
      <w:r>
        <w:rPr>
          <w:rFonts w:ascii="Arial" w:hAnsi="Arial" w:cs="Arial"/>
          <w:sz w:val="20"/>
          <w:szCs w:val="20"/>
        </w:rPr>
        <w:t>11.03.2014</w:t>
      </w:r>
      <w:r w:rsidRPr="00A542FA">
        <w:rPr>
          <w:rFonts w:ascii="Arial" w:hAnsi="Arial" w:cs="Arial"/>
          <w:sz w:val="20"/>
          <w:szCs w:val="20"/>
        </w:rPr>
        <w:t xml:space="preserve"> </w:t>
      </w:r>
    </w:p>
    <w:p w:rsidR="007F0A36" w:rsidRPr="00A542FA" w:rsidRDefault="007F0A36" w:rsidP="002704F6">
      <w:pPr>
        <w:jc w:val="center"/>
        <w:rPr>
          <w:rFonts w:ascii="Arial" w:hAnsi="Arial" w:cs="Arial"/>
          <w:sz w:val="20"/>
          <w:szCs w:val="20"/>
        </w:rPr>
      </w:pPr>
      <w:r w:rsidRPr="00A542FA">
        <w:rPr>
          <w:rFonts w:ascii="Arial" w:hAnsi="Arial" w:cs="Arial"/>
          <w:sz w:val="20"/>
          <w:szCs w:val="20"/>
        </w:rPr>
        <w:t xml:space="preserve">dotyczy: </w:t>
      </w:r>
      <w:r>
        <w:rPr>
          <w:rFonts w:ascii="Arial" w:hAnsi="Arial" w:cs="Arial"/>
          <w:sz w:val="20"/>
          <w:szCs w:val="20"/>
        </w:rPr>
        <w:t>wysokości składek na rok 2014</w:t>
      </w:r>
    </w:p>
    <w:p w:rsidR="007F0A36" w:rsidRDefault="007F0A36" w:rsidP="00A542FA">
      <w:pPr>
        <w:jc w:val="center"/>
        <w:rPr>
          <w:rFonts w:ascii="Arial" w:hAnsi="Arial" w:cs="Arial"/>
          <w:sz w:val="20"/>
          <w:szCs w:val="20"/>
        </w:rPr>
      </w:pPr>
      <w:r w:rsidRPr="00A542FA">
        <w:rPr>
          <w:rFonts w:ascii="Arial" w:hAnsi="Arial" w:cs="Arial"/>
          <w:sz w:val="20"/>
          <w:szCs w:val="20"/>
        </w:rPr>
        <w:t xml:space="preserve">Zarząd </w:t>
      </w:r>
      <w:r>
        <w:rPr>
          <w:rFonts w:ascii="Arial" w:hAnsi="Arial" w:cs="Arial"/>
          <w:sz w:val="20"/>
          <w:szCs w:val="20"/>
        </w:rPr>
        <w:t>JK</w:t>
      </w:r>
      <w:r w:rsidRPr="00A542FA">
        <w:rPr>
          <w:rFonts w:ascii="Arial" w:hAnsi="Arial" w:cs="Arial"/>
          <w:sz w:val="20"/>
          <w:szCs w:val="20"/>
        </w:rPr>
        <w:t xml:space="preserve"> „Opty”</w:t>
      </w:r>
      <w:r>
        <w:rPr>
          <w:rFonts w:ascii="Arial" w:hAnsi="Arial" w:cs="Arial"/>
          <w:sz w:val="20"/>
          <w:szCs w:val="20"/>
        </w:rPr>
        <w:t xml:space="preserve"> Ustka</w:t>
      </w:r>
      <w:r w:rsidRPr="00A542FA">
        <w:rPr>
          <w:rFonts w:ascii="Arial" w:hAnsi="Arial" w:cs="Arial"/>
          <w:sz w:val="20"/>
          <w:szCs w:val="20"/>
        </w:rPr>
        <w:t xml:space="preserve"> uchwala co następuje:</w:t>
      </w:r>
    </w:p>
    <w:p w:rsidR="007F0A36" w:rsidRPr="00A542FA" w:rsidRDefault="007F0A36" w:rsidP="00A542FA">
      <w:pPr>
        <w:jc w:val="center"/>
        <w:rPr>
          <w:rFonts w:ascii="Arial" w:hAnsi="Arial" w:cs="Arial"/>
          <w:sz w:val="20"/>
          <w:szCs w:val="20"/>
        </w:rPr>
      </w:pPr>
    </w:p>
    <w:p w:rsidR="007F0A36" w:rsidRDefault="007F0A36" w:rsidP="00A542FA">
      <w:pPr>
        <w:jc w:val="center"/>
        <w:rPr>
          <w:rFonts w:ascii="Arial" w:hAnsi="Arial" w:cs="Arial"/>
          <w:sz w:val="20"/>
          <w:szCs w:val="20"/>
        </w:rPr>
      </w:pPr>
      <w:r w:rsidRPr="00A542FA">
        <w:rPr>
          <w:rFonts w:ascii="Arial" w:hAnsi="Arial" w:cs="Arial"/>
          <w:sz w:val="20"/>
          <w:szCs w:val="20"/>
        </w:rPr>
        <w:t>§1</w:t>
      </w:r>
    </w:p>
    <w:p w:rsidR="007F0A36" w:rsidRDefault="007F0A36" w:rsidP="00F60F8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roku 2014 członkowie zwyczajni Klubu zobowiązani są do płacenia składek miesięcznych                            w wysokości 25 zł/ miesiąc, płatnych w czterech ratach, po 75 zł każda. </w:t>
      </w:r>
    </w:p>
    <w:p w:rsidR="007F0A36" w:rsidRPr="00A542FA" w:rsidRDefault="007F0A36" w:rsidP="00F60F82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Wpisowe: 50 zł płatne jednorazowo</w:t>
      </w:r>
    </w:p>
    <w:p w:rsidR="007F0A36" w:rsidRDefault="007F0A36" w:rsidP="00F60F82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§2</w:t>
      </w:r>
    </w:p>
    <w:p w:rsidR="007F0A36" w:rsidRDefault="007F0A36" w:rsidP="00AE08D5">
      <w:pPr>
        <w:pStyle w:val="ListParagraph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Opłacenie składek opisanych w § 1 jest warunkiem koniecznym dopuszczenia do zajęć.</w:t>
      </w:r>
    </w:p>
    <w:p w:rsidR="007F0A36" w:rsidRDefault="007F0A36" w:rsidP="002D2868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§3</w:t>
      </w:r>
    </w:p>
    <w:p w:rsidR="007F0A36" w:rsidRDefault="007F0A36" w:rsidP="002D2868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Zarząd Klubu, ze względu na wykonywaną na rzecz Klubu pracę społeczną, jest zwolniony z opłacania składek.</w:t>
      </w:r>
    </w:p>
    <w:p w:rsidR="007F0A36" w:rsidRPr="00A542FA" w:rsidRDefault="007F0A36" w:rsidP="004151F8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§4</w:t>
      </w:r>
    </w:p>
    <w:p w:rsidR="007F0A36" w:rsidRDefault="007F0A36" w:rsidP="002D2868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Traci moc Uchwała nr 2/2012, z dnia 17 kwietnia 2012r.</w:t>
      </w:r>
    </w:p>
    <w:p w:rsidR="007F0A36" w:rsidRPr="00A542FA" w:rsidRDefault="007F0A36" w:rsidP="002D2868">
      <w:pPr>
        <w:pStyle w:val="ListParagraph"/>
        <w:ind w:left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§5</w:t>
      </w:r>
    </w:p>
    <w:p w:rsidR="007F0A36" w:rsidRDefault="007F0A36" w:rsidP="001B05E1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  <w:r w:rsidRPr="00A542FA">
        <w:rPr>
          <w:rFonts w:ascii="Arial" w:hAnsi="Arial" w:cs="Arial"/>
          <w:sz w:val="20"/>
          <w:szCs w:val="20"/>
        </w:rPr>
        <w:t>Uchwała wchodzi w życie z dniem podjęcia.</w:t>
      </w:r>
    </w:p>
    <w:p w:rsidR="007F0A36" w:rsidRDefault="007F0A36" w:rsidP="001B05E1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</w:p>
    <w:p w:rsidR="007F0A36" w:rsidRDefault="007F0A36" w:rsidP="001B05E1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</w:p>
    <w:p w:rsidR="007F0A36" w:rsidRPr="00A542FA" w:rsidRDefault="007F0A36" w:rsidP="001B05E1">
      <w:pPr>
        <w:pStyle w:val="ListParagraph"/>
        <w:ind w:left="0"/>
        <w:jc w:val="both"/>
        <w:rPr>
          <w:rFonts w:ascii="Arial" w:hAnsi="Arial" w:cs="Arial"/>
          <w:sz w:val="20"/>
          <w:szCs w:val="20"/>
        </w:rPr>
      </w:pPr>
    </w:p>
    <w:p w:rsidR="007F0A36" w:rsidRPr="00A542FA" w:rsidRDefault="007F0A36" w:rsidP="00B1397A">
      <w:pPr>
        <w:jc w:val="both"/>
        <w:rPr>
          <w:rFonts w:ascii="Arial" w:hAnsi="Arial" w:cs="Arial"/>
          <w:sz w:val="20"/>
          <w:szCs w:val="20"/>
        </w:rPr>
      </w:pPr>
    </w:p>
    <w:sectPr w:rsidR="007F0A36" w:rsidRPr="00A542FA" w:rsidSect="003612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B0B21"/>
    <w:multiLevelType w:val="hybridMultilevel"/>
    <w:tmpl w:val="5CBE59E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A27E8"/>
    <w:rsid w:val="00011C1C"/>
    <w:rsid w:val="0003456B"/>
    <w:rsid w:val="00085CAC"/>
    <w:rsid w:val="000A27E8"/>
    <w:rsid w:val="001330F5"/>
    <w:rsid w:val="0018004F"/>
    <w:rsid w:val="001B05E1"/>
    <w:rsid w:val="001C6AD9"/>
    <w:rsid w:val="001F0EB0"/>
    <w:rsid w:val="001F2026"/>
    <w:rsid w:val="002000BB"/>
    <w:rsid w:val="00223A93"/>
    <w:rsid w:val="00246B20"/>
    <w:rsid w:val="002704F6"/>
    <w:rsid w:val="002850E1"/>
    <w:rsid w:val="002902BF"/>
    <w:rsid w:val="002D2868"/>
    <w:rsid w:val="00330BD4"/>
    <w:rsid w:val="0036129E"/>
    <w:rsid w:val="00377869"/>
    <w:rsid w:val="00385303"/>
    <w:rsid w:val="003A65D8"/>
    <w:rsid w:val="004151F8"/>
    <w:rsid w:val="004469AF"/>
    <w:rsid w:val="00472916"/>
    <w:rsid w:val="004A4753"/>
    <w:rsid w:val="004D350B"/>
    <w:rsid w:val="00521FCB"/>
    <w:rsid w:val="005729AE"/>
    <w:rsid w:val="00586012"/>
    <w:rsid w:val="005C0911"/>
    <w:rsid w:val="005F6E5B"/>
    <w:rsid w:val="00615C19"/>
    <w:rsid w:val="00623F21"/>
    <w:rsid w:val="0065086D"/>
    <w:rsid w:val="006D2D31"/>
    <w:rsid w:val="006D73E7"/>
    <w:rsid w:val="007A2594"/>
    <w:rsid w:val="007A7E2A"/>
    <w:rsid w:val="007B59B7"/>
    <w:rsid w:val="007D424A"/>
    <w:rsid w:val="007F0A36"/>
    <w:rsid w:val="008119C8"/>
    <w:rsid w:val="008C61C3"/>
    <w:rsid w:val="008C7E61"/>
    <w:rsid w:val="0091254A"/>
    <w:rsid w:val="00954A1A"/>
    <w:rsid w:val="009D1670"/>
    <w:rsid w:val="00A2293A"/>
    <w:rsid w:val="00A2327F"/>
    <w:rsid w:val="00A542FA"/>
    <w:rsid w:val="00AE08D5"/>
    <w:rsid w:val="00B12974"/>
    <w:rsid w:val="00B1397A"/>
    <w:rsid w:val="00B96713"/>
    <w:rsid w:val="00BB6CA1"/>
    <w:rsid w:val="00BF11D8"/>
    <w:rsid w:val="00C0252A"/>
    <w:rsid w:val="00C62E77"/>
    <w:rsid w:val="00C842BD"/>
    <w:rsid w:val="00D03201"/>
    <w:rsid w:val="00D0329B"/>
    <w:rsid w:val="00D3399B"/>
    <w:rsid w:val="00DB01F1"/>
    <w:rsid w:val="00DB2751"/>
    <w:rsid w:val="00DC19BC"/>
    <w:rsid w:val="00E17997"/>
    <w:rsid w:val="00E465D1"/>
    <w:rsid w:val="00E524E4"/>
    <w:rsid w:val="00E6664A"/>
    <w:rsid w:val="00EC737A"/>
    <w:rsid w:val="00F25028"/>
    <w:rsid w:val="00F50F88"/>
    <w:rsid w:val="00F60F82"/>
    <w:rsid w:val="00FC7AA9"/>
    <w:rsid w:val="00FD1092"/>
    <w:rsid w:val="00FD6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29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A27E8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B13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139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97</Words>
  <Characters>582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PROMO-EM</cp:lastModifiedBy>
  <cp:revision>2</cp:revision>
  <cp:lastPrinted>2012-05-10T06:34:00Z</cp:lastPrinted>
  <dcterms:created xsi:type="dcterms:W3CDTF">2014-03-14T10:06:00Z</dcterms:created>
  <dcterms:modified xsi:type="dcterms:W3CDTF">2014-03-14T10:06:00Z</dcterms:modified>
</cp:coreProperties>
</file>